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CEBCD" w14:textId="77777777" w:rsidR="0058734F" w:rsidRDefault="005A4EAF">
      <w:pPr>
        <w:widowControl w:val="0"/>
        <w:spacing w:line="300" w:lineRule="auto"/>
        <w:ind w:firstLineChars="0" w:firstLine="0"/>
        <w:rPr>
          <w:rFonts w:ascii="仿宋_GB2312" w:eastAsia="仿宋_GB2312" w:hAnsi="宋体" w:cs="Arial"/>
          <w:kern w:val="2"/>
          <w:sz w:val="32"/>
          <w:szCs w:val="32"/>
        </w:rPr>
      </w:pPr>
      <w:r>
        <w:rPr>
          <w:rFonts w:ascii="仿宋_GB2312" w:eastAsia="仿宋_GB2312" w:hAnsi="宋体" w:cs="Arial" w:hint="eastAsia"/>
          <w:kern w:val="2"/>
          <w:sz w:val="32"/>
          <w:szCs w:val="32"/>
        </w:rPr>
        <w:t>附件3：</w:t>
      </w:r>
    </w:p>
    <w:p w14:paraId="270ED969" w14:textId="77777777" w:rsidR="0058734F" w:rsidRPr="0011191F" w:rsidRDefault="005A4EAF">
      <w:pPr>
        <w:widowControl w:val="0"/>
        <w:spacing w:line="240" w:lineRule="auto"/>
        <w:ind w:firstLineChars="0" w:firstLine="0"/>
        <w:jc w:val="center"/>
        <w:rPr>
          <w:rFonts w:asciiTheme="majorEastAsia" w:eastAsiaTheme="majorEastAsia" w:hAnsi="宋体" w:cs="Arial" w:hint="eastAsia"/>
          <w:bCs/>
          <w:kern w:val="2"/>
          <w:sz w:val="36"/>
          <w:szCs w:val="36"/>
        </w:rPr>
      </w:pPr>
      <w:r w:rsidRPr="0011191F">
        <w:rPr>
          <w:rFonts w:asciiTheme="majorEastAsia" w:eastAsiaTheme="majorEastAsia" w:hAnsi="宋体" w:cs="Arial" w:hint="eastAsia"/>
          <w:bCs/>
          <w:color w:val="000000"/>
          <w:kern w:val="2"/>
          <w:sz w:val="36"/>
          <w:szCs w:val="36"/>
        </w:rPr>
        <w:t>浙江师范大学优秀心理委员推荐表</w:t>
      </w:r>
    </w:p>
    <w:tbl>
      <w:tblPr>
        <w:tblW w:w="8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7"/>
        <w:gridCol w:w="2231"/>
        <w:gridCol w:w="1090"/>
        <w:gridCol w:w="1165"/>
        <w:gridCol w:w="1281"/>
        <w:gridCol w:w="1261"/>
      </w:tblGrid>
      <w:tr w:rsidR="0058734F" w14:paraId="275ADD3D" w14:textId="77777777">
        <w:trPr>
          <w:trHeight w:val="555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764FC" w14:textId="77777777" w:rsidR="0058734F" w:rsidRPr="0011191F" w:rsidRDefault="005A4EAF">
            <w:pPr>
              <w:widowControl w:val="0"/>
              <w:spacing w:line="28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姓    名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A2191" w14:textId="77777777" w:rsidR="0058734F" w:rsidRPr="0011191F" w:rsidRDefault="0058734F">
            <w:pPr>
              <w:widowControl w:val="0"/>
              <w:spacing w:line="28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681A1" w14:textId="77777777" w:rsidR="0058734F" w:rsidRPr="0011191F" w:rsidRDefault="005A4EAF">
            <w:pPr>
              <w:widowControl w:val="0"/>
              <w:spacing w:line="280" w:lineRule="exact"/>
              <w:ind w:leftChars="-51" w:left="-14" w:rightChars="-51" w:right="-122" w:hangingChars="45" w:hanging="108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政治面貌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7E20C" w14:textId="77777777" w:rsidR="0058734F" w:rsidRPr="0011191F" w:rsidRDefault="0058734F">
            <w:pPr>
              <w:widowControl w:val="0"/>
              <w:spacing w:line="280" w:lineRule="exact"/>
              <w:ind w:firstLineChars="0" w:firstLine="0"/>
              <w:jc w:val="center"/>
              <w:rPr>
                <w:rFonts w:ascii="黑体" w:eastAsia="黑体" w:hAnsi="黑体" w:cs="仿宋_GB2312"/>
                <w:color w:val="FF0000"/>
                <w:kern w:val="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790B1" w14:textId="77777777" w:rsidR="0058734F" w:rsidRPr="0011191F" w:rsidRDefault="005A4EAF">
            <w:pPr>
              <w:widowControl w:val="0"/>
              <w:spacing w:line="28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民    族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6C831" w14:textId="77777777" w:rsidR="0058734F" w:rsidRPr="0011191F" w:rsidRDefault="0058734F">
            <w:pPr>
              <w:widowControl w:val="0"/>
              <w:spacing w:line="28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</w:p>
        </w:tc>
      </w:tr>
      <w:tr w:rsidR="0058734F" w14:paraId="4683CFE9" w14:textId="77777777">
        <w:trPr>
          <w:trHeight w:val="555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6340A" w14:textId="77777777" w:rsidR="0058734F" w:rsidRPr="0011191F" w:rsidRDefault="005A4EA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出生年月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75D65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6A589" w14:textId="77777777" w:rsidR="0058734F" w:rsidRPr="0011191F" w:rsidRDefault="005A4EA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性 别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95B4C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06D58" w14:textId="77777777" w:rsidR="0058734F" w:rsidRPr="0011191F" w:rsidRDefault="005A4EA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联系方式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F90D4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</w:p>
        </w:tc>
      </w:tr>
      <w:tr w:rsidR="0058734F" w14:paraId="19BF9A23" w14:textId="77777777">
        <w:trPr>
          <w:trHeight w:val="555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BEEA4" w14:textId="77777777" w:rsidR="0058734F" w:rsidRPr="0011191F" w:rsidRDefault="005A4EAF">
            <w:pPr>
              <w:widowControl w:val="0"/>
              <w:spacing w:line="280" w:lineRule="exact"/>
              <w:ind w:leftChars="-51" w:left="-14" w:rightChars="-51" w:right="-122" w:hangingChars="45" w:hanging="108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学院、班级</w:t>
            </w:r>
          </w:p>
        </w:tc>
        <w:tc>
          <w:tcPr>
            <w:tcW w:w="70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EF0FB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</w:p>
        </w:tc>
      </w:tr>
      <w:tr w:rsidR="0058734F" w14:paraId="7A0999EB" w14:textId="77777777">
        <w:trPr>
          <w:trHeight w:val="3230"/>
          <w:jc w:val="center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F918" w14:textId="77777777" w:rsidR="0058734F" w:rsidRPr="0011191F" w:rsidRDefault="005A4EA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个</w:t>
            </w:r>
          </w:p>
          <w:p w14:paraId="2FC8F964" w14:textId="77777777" w:rsidR="0058734F" w:rsidRPr="0011191F" w:rsidRDefault="005A4EA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人</w:t>
            </w:r>
          </w:p>
          <w:p w14:paraId="4C144BD7" w14:textId="77777777" w:rsidR="0058734F" w:rsidRPr="0011191F" w:rsidRDefault="005A4EA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先</w:t>
            </w:r>
          </w:p>
          <w:p w14:paraId="41AE6121" w14:textId="77777777" w:rsidR="0058734F" w:rsidRPr="0011191F" w:rsidRDefault="005A4EA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进</w:t>
            </w:r>
          </w:p>
          <w:p w14:paraId="59D109A6" w14:textId="77777777" w:rsidR="0058734F" w:rsidRPr="0011191F" w:rsidRDefault="005A4EA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/>
                <w:kern w:val="2"/>
              </w:rPr>
              <w:t>事</w:t>
            </w:r>
          </w:p>
          <w:p w14:paraId="436C1D44" w14:textId="77777777" w:rsidR="0058734F" w:rsidRPr="0011191F" w:rsidRDefault="005A4EA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proofErr w:type="gramStart"/>
            <w:r w:rsidRPr="0011191F">
              <w:rPr>
                <w:rFonts w:ascii="黑体" w:eastAsia="黑体" w:hAnsi="黑体" w:cs="仿宋_GB2312"/>
                <w:kern w:val="2"/>
              </w:rPr>
              <w:t>迹</w:t>
            </w:r>
            <w:proofErr w:type="gramEnd"/>
          </w:p>
          <w:p w14:paraId="25AB8C20" w14:textId="77777777" w:rsidR="0058734F" w:rsidRPr="0011191F" w:rsidRDefault="005A4EAF">
            <w:pPr>
              <w:widowControl w:val="0"/>
              <w:spacing w:line="360" w:lineRule="exact"/>
              <w:ind w:firstLineChars="0" w:firstLine="0"/>
              <w:jc w:val="center"/>
              <w:rPr>
                <w:rFonts w:ascii="黑体" w:eastAsia="黑体" w:hAnsi="黑体" w:cs="仿宋_GB2312"/>
                <w:kern w:val="2"/>
              </w:rPr>
            </w:pPr>
            <w:r w:rsidRPr="0011191F">
              <w:rPr>
                <w:rFonts w:ascii="黑体" w:eastAsia="黑体" w:hAnsi="黑体" w:cs="仿宋_GB2312" w:hint="eastAsia"/>
                <w:kern w:val="2"/>
              </w:rPr>
              <w:t>（不少于</w:t>
            </w:r>
            <w:r w:rsidRPr="0011191F">
              <w:rPr>
                <w:rFonts w:ascii="黑体" w:eastAsia="黑体" w:hAnsi="黑体" w:cs="仿宋_GB2312"/>
                <w:kern w:val="2"/>
              </w:rPr>
              <w:t>800</w:t>
            </w:r>
            <w:r w:rsidRPr="0011191F">
              <w:rPr>
                <w:rFonts w:ascii="黑体" w:eastAsia="黑体" w:hAnsi="黑体" w:cs="仿宋_GB2312" w:hint="eastAsia"/>
                <w:kern w:val="2"/>
              </w:rPr>
              <w:t>字）</w:t>
            </w:r>
          </w:p>
        </w:tc>
        <w:tc>
          <w:tcPr>
            <w:tcW w:w="70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B79F9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3BF310D6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76D9B13D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187166A7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517BC0F3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13A61188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64FB4D6B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17D5F8DC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06B8D47C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7BBC543D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02F89509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157A2AE7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0ACC8EFB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6495D9FF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63D8E8EC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136C850C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4538D2A2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2FF57050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75E27045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0AFA04A6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34911844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3D5CB8E0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292D50DA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4A838F1D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34163629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53288894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550C6CC2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58B523E5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jc w:val="left"/>
              <w:rPr>
                <w:rFonts w:ascii="黑体" w:eastAsia="黑体" w:hAnsi="黑体" w:cs="仿宋_GB2312"/>
                <w:kern w:val="2"/>
              </w:rPr>
            </w:pPr>
          </w:p>
          <w:p w14:paraId="382EE4BB" w14:textId="77777777" w:rsidR="0058734F" w:rsidRPr="0011191F" w:rsidRDefault="0058734F">
            <w:pPr>
              <w:widowControl w:val="0"/>
              <w:spacing w:line="360" w:lineRule="exact"/>
              <w:ind w:firstLineChars="0" w:firstLine="0"/>
              <w:rPr>
                <w:rFonts w:ascii="黑体" w:eastAsia="黑体" w:hAnsi="黑体" w:cs="仿宋_GB2312"/>
                <w:kern w:val="2"/>
              </w:rPr>
            </w:pPr>
          </w:p>
        </w:tc>
      </w:tr>
    </w:tbl>
    <w:p w14:paraId="5D62D138" w14:textId="77777777" w:rsidR="0058734F" w:rsidRDefault="0058734F">
      <w:pPr>
        <w:ind w:firstLineChars="0" w:firstLine="0"/>
      </w:pPr>
    </w:p>
    <w:sectPr w:rsidR="005873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A97"/>
    <w:rsid w:val="00077FC0"/>
    <w:rsid w:val="0011191F"/>
    <w:rsid w:val="00184A1D"/>
    <w:rsid w:val="00184E80"/>
    <w:rsid w:val="00193D25"/>
    <w:rsid w:val="00307A97"/>
    <w:rsid w:val="00325C57"/>
    <w:rsid w:val="0058734F"/>
    <w:rsid w:val="005A4EAF"/>
    <w:rsid w:val="00611EDB"/>
    <w:rsid w:val="0073082C"/>
    <w:rsid w:val="00F06F37"/>
    <w:rsid w:val="17893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D3862"/>
  <w15:docId w15:val="{EA0889F5-CC74-4056-802C-C3993AD6A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ind w:firstLineChars="200" w:firstLine="200"/>
      <w:jc w:val="both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/>
      <w:ind w:firstLineChars="0" w:firstLine="0"/>
      <w:jc w:val="center"/>
      <w:outlineLvl w:val="0"/>
    </w:pPr>
    <w:rPr>
      <w:rFonts w:asciiTheme="majorHAnsi" w:eastAsiaTheme="majorEastAsia" w:hAnsiTheme="majorHAnsi" w:cstheme="majorBidi"/>
      <w:b/>
      <w:bCs/>
      <w:kern w:val="32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spacing w:before="240" w:after="60"/>
      <w:ind w:firstLineChars="0" w:firstLine="0"/>
      <w:jc w:val="left"/>
      <w:outlineLvl w:val="1"/>
    </w:pPr>
    <w:rPr>
      <w:rFonts w:asciiTheme="majorHAnsi" w:eastAsia="宋体" w:hAnsiTheme="majorHAnsi" w:cstheme="majorBidi"/>
      <w:b/>
      <w:bCs/>
      <w:iCs/>
      <w:sz w:val="30"/>
      <w:szCs w:val="3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spacing w:before="240" w:after="60"/>
      <w:ind w:leftChars="100" w:left="100" w:firstLineChars="0" w:firstLine="0"/>
      <w:jc w:val="left"/>
      <w:outlineLvl w:val="2"/>
    </w:pPr>
    <w:rPr>
      <w:rFonts w:asciiTheme="majorHAnsi" w:eastAsia="宋体" w:hAnsiTheme="majorHAnsi" w:cstheme="majorBidi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spacing w:before="240" w:after="60"/>
      <w:ind w:leftChars="200" w:left="200" w:firstLineChars="0" w:firstLine="0"/>
      <w:outlineLvl w:val="3"/>
    </w:pPr>
    <w:rPr>
      <w:rFonts w:cstheme="majorBidi"/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4">
    <w:name w:val="Subtitle"/>
    <w:basedOn w:val="a"/>
    <w:next w:val="a"/>
    <w:link w:val="a5"/>
    <w:uiPriority w:val="11"/>
    <w:qFormat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pPr>
      <w:spacing w:before="240" w:after="60"/>
      <w:ind w:leftChars="100" w:left="100" w:firstLineChars="0" w:firstLine="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Emphasis"/>
    <w:basedOn w:val="a0"/>
    <w:uiPriority w:val="20"/>
    <w:qFormat/>
    <w:rPr>
      <w:rFonts w:asciiTheme="minorHAnsi" w:hAnsiTheme="minorHAnsi"/>
      <w:b/>
      <w:i/>
      <w:iCs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b/>
      <w:bCs/>
      <w:kern w:val="32"/>
      <w:sz w:val="36"/>
      <w:szCs w:val="36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="宋体" w:hAnsiTheme="majorHAnsi" w:cstheme="majorBidi"/>
      <w:b/>
      <w:bCs/>
      <w:iCs/>
      <w:sz w:val="30"/>
      <w:szCs w:val="3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="宋体" w:hAnsiTheme="majorHAnsi" w:cstheme="majorBidi"/>
      <w:b/>
      <w:bCs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b/>
      <w:bCs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b/>
      <w:bCs/>
      <w:i/>
      <w:iCs/>
      <w:sz w:val="26"/>
      <w:szCs w:val="26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i/>
      <w:iCs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Pr>
      <w:rFonts w:asciiTheme="majorHAnsi" w:eastAsiaTheme="majorEastAsia" w:hAnsiTheme="majorHAnsi" w:cstheme="majorBidi"/>
    </w:rPr>
  </w:style>
  <w:style w:type="character" w:customStyle="1" w:styleId="a7">
    <w:name w:val="标题 字符"/>
    <w:basedOn w:val="a0"/>
    <w:link w:val="a6"/>
    <w:uiPriority w:val="1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副标题 字符"/>
    <w:basedOn w:val="a0"/>
    <w:link w:val="a4"/>
    <w:uiPriority w:val="11"/>
    <w:rPr>
      <w:rFonts w:asciiTheme="majorHAnsi" w:eastAsiaTheme="majorEastAsia" w:hAnsiTheme="majorHAnsi"/>
      <w:sz w:val="24"/>
      <w:szCs w:val="24"/>
    </w:rPr>
  </w:style>
  <w:style w:type="paragraph" w:styleId="aa">
    <w:name w:val="No Spacing"/>
    <w:basedOn w:val="a"/>
    <w:uiPriority w:val="1"/>
    <w:qFormat/>
    <w:rPr>
      <w:szCs w:val="32"/>
    </w:rPr>
  </w:style>
  <w:style w:type="paragraph" w:styleId="ab">
    <w:name w:val="Quote"/>
    <w:basedOn w:val="a"/>
    <w:next w:val="a"/>
    <w:link w:val="ac"/>
    <w:uiPriority w:val="29"/>
    <w:qFormat/>
    <w:rPr>
      <w:i/>
    </w:rPr>
  </w:style>
  <w:style w:type="character" w:customStyle="1" w:styleId="ac">
    <w:name w:val="引用 字符"/>
    <w:basedOn w:val="a0"/>
    <w:link w:val="ab"/>
    <w:uiPriority w:val="29"/>
    <w:qFormat/>
    <w:rPr>
      <w:i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pPr>
      <w:ind w:left="720" w:right="720"/>
    </w:pPr>
    <w:rPr>
      <w:b/>
      <w:i/>
      <w:szCs w:val="22"/>
    </w:rPr>
  </w:style>
  <w:style w:type="character" w:customStyle="1" w:styleId="ae">
    <w:name w:val="明显引用 字符"/>
    <w:basedOn w:val="a0"/>
    <w:link w:val="ad"/>
    <w:uiPriority w:val="30"/>
    <w:rPr>
      <w:b/>
      <w:i/>
      <w:sz w:val="24"/>
    </w:rPr>
  </w:style>
  <w:style w:type="character" w:customStyle="1" w:styleId="11">
    <w:name w:val="不明显强调1"/>
    <w:uiPriority w:val="19"/>
    <w:qFormat/>
    <w:rPr>
      <w:i/>
      <w:color w:val="595959" w:themeColor="text1" w:themeTint="A6"/>
    </w:rPr>
  </w:style>
  <w:style w:type="character" w:customStyle="1" w:styleId="12">
    <w:name w:val="明显强调1"/>
    <w:basedOn w:val="a0"/>
    <w:uiPriority w:val="21"/>
    <w:qFormat/>
    <w:rPr>
      <w:b/>
      <w:i/>
      <w:sz w:val="24"/>
      <w:szCs w:val="24"/>
      <w:u w:val="single"/>
    </w:rPr>
  </w:style>
  <w:style w:type="character" w:customStyle="1" w:styleId="13">
    <w:name w:val="不明显参考1"/>
    <w:basedOn w:val="a0"/>
    <w:uiPriority w:val="31"/>
    <w:qFormat/>
    <w:rPr>
      <w:sz w:val="24"/>
      <w:szCs w:val="24"/>
      <w:u w:val="single"/>
    </w:rPr>
  </w:style>
  <w:style w:type="character" w:customStyle="1" w:styleId="14">
    <w:name w:val="明显参考1"/>
    <w:basedOn w:val="a0"/>
    <w:uiPriority w:val="32"/>
    <w:qFormat/>
    <w:rPr>
      <w:b/>
      <w:sz w:val="24"/>
      <w:u w:val="single"/>
    </w:rPr>
  </w:style>
  <w:style w:type="character" w:customStyle="1" w:styleId="15">
    <w:name w:val="书籍标题1"/>
    <w:basedOn w:val="a0"/>
    <w:uiPriority w:val="33"/>
    <w:qFormat/>
    <w:rPr>
      <w:rFonts w:asciiTheme="majorHAnsi" w:eastAsiaTheme="majorEastAsia" w:hAnsiTheme="majorHAnsi"/>
      <w:b/>
      <w:i/>
      <w:sz w:val="24"/>
      <w:szCs w:val="2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</w:style>
  <w:style w:type="paragraph" w:styleId="af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35760;&#24405;&#25991;&#20214;\Office2016\Word\&#33258;&#23450;&#20041;%20Office%20&#27169;&#26495;\Doc1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标准文档格式">
      <a:majorFont>
        <a:latin typeface="Times New Roman"/>
        <a:ea typeface="方正小标宋简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Doc1.dotx</Template>
  <TotalTime>49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包烨红</dc:creator>
  <cp:lastModifiedBy>cen peiyao</cp:lastModifiedBy>
  <cp:revision>5</cp:revision>
  <dcterms:created xsi:type="dcterms:W3CDTF">2019-04-22T06:59:00Z</dcterms:created>
  <dcterms:modified xsi:type="dcterms:W3CDTF">2022-04-08T15:54:00Z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